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方正小标宋简体" w:eastAsia="方正小标宋简体"/>
          <w:sz w:val="44"/>
        </w:rPr>
      </w:pPr>
    </w:p>
    <w:p>
      <w:pPr>
        <w:spacing w:line="560" w:lineRule="exact"/>
        <w:jc w:val="center"/>
        <w:rPr>
          <w:rFonts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乳山市人民政府</w:t>
      </w:r>
    </w:p>
    <w:p>
      <w:pPr>
        <w:spacing w:line="560" w:lineRule="exact"/>
        <w:jc w:val="center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关于任命李强职务的通知</w:t>
      </w:r>
    </w:p>
    <w:p>
      <w:pPr>
        <w:spacing w:line="600" w:lineRule="exact"/>
        <w:jc w:val="center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乳政任〔</w:t>
      </w:r>
      <w:r>
        <w:rPr>
          <w:rFonts w:eastAsia="仿宋_GB2312"/>
          <w:color w:val="000000"/>
          <w:sz w:val="32"/>
          <w:szCs w:val="32"/>
        </w:rPr>
        <w:t>2022</w:t>
      </w:r>
      <w:r>
        <w:rPr>
          <w:rFonts w:hint="eastAsia" w:eastAsia="仿宋_GB2312"/>
          <w:color w:val="000000"/>
          <w:sz w:val="32"/>
          <w:szCs w:val="32"/>
        </w:rPr>
        <w:t>〕</w:t>
      </w:r>
      <w:r>
        <w:rPr>
          <w:rFonts w:eastAsia="仿宋_GB2312"/>
          <w:color w:val="000000"/>
          <w:sz w:val="32"/>
          <w:szCs w:val="32"/>
        </w:rPr>
        <w:t>3</w:t>
      </w:r>
      <w:r>
        <w:rPr>
          <w:rFonts w:hint="eastAsia" w:eastAsia="仿宋_GB2312"/>
          <w:color w:val="000000"/>
          <w:sz w:val="32"/>
          <w:szCs w:val="32"/>
        </w:rPr>
        <w:t>号</w:t>
      </w:r>
    </w:p>
    <w:p>
      <w:pPr>
        <w:spacing w:line="560" w:lineRule="exact"/>
        <w:jc w:val="center"/>
        <w:rPr>
          <w:rFonts w:hint="eastAsia" w:ascii="方正小标宋简体" w:eastAsia="方正小标宋简体"/>
          <w:sz w:val="44"/>
        </w:rPr>
      </w:pPr>
    </w:p>
    <w:p>
      <w:pPr>
        <w:spacing w:line="560" w:lineRule="exact"/>
        <w:rPr>
          <w:rFonts w:ascii="方正小标宋简体" w:eastAsia="方正小标宋简体"/>
          <w:sz w:val="32"/>
          <w:szCs w:val="32"/>
        </w:rPr>
      </w:pPr>
    </w:p>
    <w:p>
      <w:pPr>
        <w:spacing w:line="560" w:lineRule="exact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各镇人民政府，市政府各部门、单位，滨海新区（银滩旅游度假区）、经济开发区、城区街道办事处，各市属国有企业：</w:t>
      </w:r>
    </w:p>
    <w:p>
      <w:pPr>
        <w:spacing w:line="560" w:lineRule="exact"/>
        <w:ind w:firstLine="645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市人民政府决定，任命：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李强为乳山市工业和信息化局副局长（试用期一年）。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60" w:lineRule="exact"/>
        <w:ind w:firstLine="5212" w:firstLineChars="1629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乳山市人民政府</w:t>
      </w:r>
    </w:p>
    <w:p>
      <w:pPr>
        <w:spacing w:line="560" w:lineRule="exact"/>
        <w:ind w:right="840" w:rightChars="400" w:firstLine="5120" w:firstLineChars="16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2022</w:t>
      </w:r>
      <w:r>
        <w:rPr>
          <w:rFonts w:hint="eastAsia" w:eastAsia="仿宋_GB2312"/>
          <w:sz w:val="32"/>
          <w:szCs w:val="32"/>
        </w:rPr>
        <w:t>年</w:t>
      </w:r>
      <w:r>
        <w:rPr>
          <w:rFonts w:eastAsia="仿宋_GB2312"/>
          <w:sz w:val="32"/>
          <w:szCs w:val="32"/>
        </w:rPr>
        <w:t>3</w:t>
      </w:r>
      <w:r>
        <w:rPr>
          <w:rFonts w:hint="eastAsia"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31</w:t>
      </w:r>
      <w:r>
        <w:rPr>
          <w:rFonts w:hint="eastAsia" w:eastAsia="仿宋_GB2312"/>
          <w:sz w:val="32"/>
          <w:szCs w:val="32"/>
        </w:rPr>
        <w:t>日</w:t>
      </w:r>
    </w:p>
    <w:p>
      <w:pPr>
        <w:spacing w:line="560" w:lineRule="exact"/>
        <w:ind w:right="840" w:rightChars="400" w:firstLine="5120" w:firstLineChars="1600"/>
        <w:rPr>
          <w:rFonts w:eastAsia="仿宋_GB2312"/>
          <w:sz w:val="32"/>
          <w:szCs w:val="32"/>
        </w:rPr>
      </w:pPr>
    </w:p>
    <w:p>
      <w:pPr>
        <w:spacing w:line="560" w:lineRule="exact"/>
        <w:ind w:right="840" w:rightChars="400" w:firstLine="3360" w:firstLineChars="1600"/>
      </w:pPr>
    </w:p>
    <w:p>
      <w:pPr>
        <w:spacing w:line="560" w:lineRule="exact"/>
        <w:ind w:right="840" w:rightChars="400" w:firstLine="3360" w:firstLineChars="1600"/>
      </w:pPr>
    </w:p>
    <w:p>
      <w:pPr>
        <w:spacing w:line="560" w:lineRule="exact"/>
        <w:ind w:right="840" w:rightChars="400" w:firstLine="3360" w:firstLineChars="1600"/>
      </w:pPr>
    </w:p>
    <w:p>
      <w:pPr>
        <w:spacing w:line="560" w:lineRule="exact"/>
        <w:ind w:right="840" w:rightChars="400" w:firstLine="3360" w:firstLineChars="1600"/>
      </w:pPr>
    </w:p>
    <w:p>
      <w:pPr>
        <w:spacing w:line="560" w:lineRule="exact"/>
        <w:ind w:right="840" w:rightChars="400" w:firstLine="3360" w:firstLineChars="1600"/>
      </w:pPr>
    </w:p>
    <w:p>
      <w:pPr>
        <w:spacing w:line="560" w:lineRule="exact"/>
        <w:ind w:right="840" w:rightChars="400" w:firstLine="3360" w:firstLineChars="1600"/>
      </w:pPr>
    </w:p>
    <w:p>
      <w:pPr>
        <w:spacing w:line="560" w:lineRule="exact"/>
        <w:ind w:right="840" w:rightChars="400"/>
      </w:pPr>
      <w:bookmarkStart w:id="0" w:name="_GoBack"/>
      <w:bookmarkEnd w:id="0"/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E4MmE1NTg1YjBmMTkzZjcyYjJlZWZlYWYxZWZkMDkifQ=="/>
    <w:docVar w:name="KSO_WPS_MARK_KEY" w:val="eeb56add-ac7e-4138-b8d6-9a2def2f77e0"/>
  </w:docVars>
  <w:rsids>
    <w:rsidRoot w:val="00682FD2"/>
    <w:rsid w:val="00040130"/>
    <w:rsid w:val="001A7D68"/>
    <w:rsid w:val="00355380"/>
    <w:rsid w:val="003C1903"/>
    <w:rsid w:val="00530652"/>
    <w:rsid w:val="005422B6"/>
    <w:rsid w:val="005474EF"/>
    <w:rsid w:val="006429A0"/>
    <w:rsid w:val="00682FD2"/>
    <w:rsid w:val="00697F81"/>
    <w:rsid w:val="009517A4"/>
    <w:rsid w:val="00C15FA8"/>
    <w:rsid w:val="00C66B69"/>
    <w:rsid w:val="00D63B46"/>
    <w:rsid w:val="00F734F4"/>
    <w:rsid w:val="01AB6247"/>
    <w:rsid w:val="04EC0AC2"/>
    <w:rsid w:val="1A216BB8"/>
    <w:rsid w:val="20A63BD5"/>
    <w:rsid w:val="2C0E368D"/>
    <w:rsid w:val="2DA72432"/>
    <w:rsid w:val="2F3D2418"/>
    <w:rsid w:val="319A1ECA"/>
    <w:rsid w:val="35D51913"/>
    <w:rsid w:val="3BEC2607"/>
    <w:rsid w:val="3D721539"/>
    <w:rsid w:val="46D41CBE"/>
    <w:rsid w:val="48DD1E1F"/>
    <w:rsid w:val="4AEF53FA"/>
    <w:rsid w:val="4C2A4E79"/>
    <w:rsid w:val="56153041"/>
    <w:rsid w:val="584210A5"/>
    <w:rsid w:val="5BE4083A"/>
    <w:rsid w:val="6A4E3ABD"/>
    <w:rsid w:val="6EED0787"/>
    <w:rsid w:val="78A967BC"/>
    <w:rsid w:val="7B192F85"/>
    <w:rsid w:val="7C620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nhideWhenUsed="0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nhideWhenUsed="0" w:uiPriority="99" w:semiHidden="0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99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  <w:style w:type="paragraph" w:styleId="3">
    <w:name w:val="Date"/>
    <w:basedOn w:val="1"/>
    <w:next w:val="1"/>
    <w:link w:val="8"/>
    <w:qFormat/>
    <w:uiPriority w:val="99"/>
    <w:pPr>
      <w:ind w:left="100" w:leftChars="2500"/>
    </w:pPr>
  </w:style>
  <w:style w:type="paragraph" w:styleId="4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8">
    <w:name w:val="Date Char"/>
    <w:basedOn w:val="7"/>
    <w:link w:val="3"/>
    <w:semiHidden/>
    <w:qFormat/>
    <w:uiPriority w:val="99"/>
    <w:rPr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Pages>2</Pages>
  <Words>206</Words>
  <Characters>216</Characters>
  <Lines>0</Lines>
  <Paragraphs>0</Paragraphs>
  <TotalTime>9</TotalTime>
  <ScaleCrop>false</ScaleCrop>
  <LinksUpToDate>false</LinksUpToDate>
  <CharactersWithSpaces>237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2022-04-24T06:59:00Z</dcterms:created>
  <dc:creator>pcw</dc:creator>
  <cp:lastModifiedBy>Administrator</cp:lastModifiedBy>
  <cp:lastPrinted>2021-09-03T07:22:00Z</cp:lastPrinted>
  <dcterms:modified xsi:type="dcterms:W3CDTF">2024-01-29T02:01:46Z</dcterms:modified>
  <dc:title>乳山市人民政府任免通知</dc:title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76674BB07D58486D9459CEFAAF573FDA_13</vt:lpwstr>
  </property>
  <property fmtid="{D5CDD505-2E9C-101B-9397-08002B2CF9AE}" pid="4" name="commondata">
    <vt:lpwstr>eyJoZGlkIjoiMTViNjZlZDZmYjQzZDlmNzU0YTEzNTgwMWM4MWMwMTUifQ==</vt:lpwstr>
  </property>
</Properties>
</file>