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关于公布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刘新等</w:t>
      </w:r>
      <w:r>
        <w:rPr>
          <w:rFonts w:hint="default" w:ascii="Times New Roman" w:hAnsi="Times New Roman" w:eastAsia="方正小标宋简体" w:cs="Times New Roman"/>
          <w:sz w:val="44"/>
        </w:rPr>
        <w:t>工作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人员</w:t>
      </w:r>
      <w:r>
        <w:rPr>
          <w:rFonts w:hint="default" w:ascii="Times New Roman" w:hAnsi="Times New Roman" w:eastAsia="方正小标宋简体" w:cs="Times New Roman"/>
          <w:sz w:val="44"/>
        </w:rPr>
        <w:t>职务的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通　　知</w:t>
      </w:r>
    </w:p>
    <w:p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乳政任〔2020〕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p>
      <w:pPr>
        <w:spacing w:line="560" w:lineRule="exact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spacing w:line="360" w:lineRule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各镇人民政府，市政府各部门、单位，滨海新区、经济开发区、城区街道办事处，各市属国有企业：</w:t>
      </w:r>
    </w:p>
    <w:p>
      <w:pPr>
        <w:spacing w:line="360" w:lineRule="auto"/>
        <w:ind w:firstLine="645"/>
        <w:rPr>
          <w:rFonts w:hint="default" w:ascii="Times New Roman" w:hAnsi="Times New Roman" w:eastAsia="仿宋_GB2312" w:cs="Times New Roman"/>
          <w:sz w:val="32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二○二○年十一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月二十七</w:t>
      </w:r>
      <w:r>
        <w:rPr>
          <w:rFonts w:hint="default" w:ascii="Times New Roman" w:hAnsi="Times New Roman" w:eastAsia="仿宋_GB2312" w:cs="Times New Roman"/>
          <w:sz w:val="32"/>
        </w:rPr>
        <w:t>日，乳山市第十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八</w:t>
      </w:r>
      <w:r>
        <w:rPr>
          <w:rFonts w:hint="default" w:ascii="Times New Roman" w:hAnsi="Times New Roman" w:eastAsia="仿宋_GB2312" w:cs="Times New Roman"/>
          <w:sz w:val="32"/>
        </w:rPr>
        <w:t>届人民代表大会常务委员会第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三十一</w:t>
      </w:r>
      <w:r>
        <w:rPr>
          <w:rFonts w:hint="default" w:ascii="Times New Roman" w:hAnsi="Times New Roman" w:eastAsia="仿宋_GB2312" w:cs="Times New Roman"/>
          <w:sz w:val="32"/>
        </w:rPr>
        <w:t xml:space="preserve">次会议决定，任命：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刘新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为乳山市人民政府副市长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宋国华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为乳山市人民政府副市长。</w:t>
      </w:r>
    </w:p>
    <w:p>
      <w:pPr>
        <w:spacing w:line="360" w:lineRule="auto"/>
        <w:ind w:firstLine="645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现予公布。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spacing w:line="360" w:lineRule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</w:rPr>
        <w:t xml:space="preserve">乳山市人民政府 </w:t>
      </w:r>
    </w:p>
    <w:p>
      <w:pPr>
        <w:spacing w:line="360" w:lineRule="auto"/>
        <w:ind w:firstLine="5120" w:firstLineChars="16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>
      <w:pPr>
        <w:spacing w:line="3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24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72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4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74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20" w:lineRule="exact"/>
        <w:ind w:firstLine="420" w:firstLineChars="200"/>
        <w:rPr>
          <w:rFonts w:hint="default" w:ascii="Times New Roman" w:hAnsi="Times New Roman" w:cs="Times New Roman"/>
        </w:rPr>
      </w:pPr>
    </w:p>
    <w:bookmarkEnd w:id="0"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92E"/>
    <w:rsid w:val="000D34C7"/>
    <w:rsid w:val="00160CA7"/>
    <w:rsid w:val="002412F6"/>
    <w:rsid w:val="002634F9"/>
    <w:rsid w:val="00297D89"/>
    <w:rsid w:val="002B53E8"/>
    <w:rsid w:val="00324D42"/>
    <w:rsid w:val="00331166"/>
    <w:rsid w:val="0045792E"/>
    <w:rsid w:val="00465E85"/>
    <w:rsid w:val="00484B20"/>
    <w:rsid w:val="005A757F"/>
    <w:rsid w:val="008C3282"/>
    <w:rsid w:val="00A943DB"/>
    <w:rsid w:val="00AF3855"/>
    <w:rsid w:val="00C33DE3"/>
    <w:rsid w:val="00EC3E2E"/>
    <w:rsid w:val="00FD1C27"/>
    <w:rsid w:val="032A4EC2"/>
    <w:rsid w:val="0E457080"/>
    <w:rsid w:val="244A57F4"/>
    <w:rsid w:val="3F6B1AC4"/>
    <w:rsid w:val="5441015D"/>
    <w:rsid w:val="609E13FC"/>
    <w:rsid w:val="61860EDB"/>
    <w:rsid w:val="7BBE6F4F"/>
    <w:rsid w:val="FFF17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46</Words>
  <Characters>268</Characters>
  <Lines>0</Lines>
  <Paragraphs>0</Paragraphs>
  <TotalTime>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2020-05-13T16:38:00Z</dcterms:created>
  <dc:creator>pcw</dc:creator>
  <cp:lastModifiedBy>user</cp:lastModifiedBy>
  <dcterms:modified xsi:type="dcterms:W3CDTF">2022-11-13T10:17:23Z</dcterms:modified>
  <dc:title>乳山市人民政府任免通知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