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720" w:firstLineChars="1300"/>
        <w:rPr>
          <w:sz w:val="44"/>
          <w:szCs w:val="44"/>
        </w:rPr>
      </w:pPr>
      <w:r>
        <w:rPr>
          <w:rFonts w:hint="eastAsia"/>
          <w:sz w:val="44"/>
          <w:szCs w:val="44"/>
        </w:rPr>
        <w:t>乳山市渔船拆解报告书</w:t>
      </w:r>
    </w:p>
    <w:p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填报单位：乳山市海洋发展局</w:t>
      </w:r>
      <w:r>
        <w:rPr>
          <w:sz w:val="30"/>
          <w:szCs w:val="30"/>
        </w:rPr>
        <w:t xml:space="preserve">                                            </w:t>
      </w:r>
      <w:r>
        <w:rPr>
          <w:rFonts w:hint="eastAsia"/>
          <w:sz w:val="30"/>
          <w:szCs w:val="30"/>
        </w:rPr>
        <w:t>填报日期：</w:t>
      </w:r>
      <w:r>
        <w:rPr>
          <w:sz w:val="30"/>
          <w:szCs w:val="30"/>
        </w:rPr>
        <w:t>2022</w:t>
      </w:r>
      <w:r>
        <w:rPr>
          <w:rFonts w:hint="eastAsia"/>
          <w:sz w:val="30"/>
          <w:szCs w:val="30"/>
        </w:rPr>
        <w:t>年</w:t>
      </w:r>
      <w:r>
        <w:rPr>
          <w:sz w:val="30"/>
          <w:szCs w:val="30"/>
        </w:rPr>
        <w:t>5</w:t>
      </w:r>
      <w:r>
        <w:rPr>
          <w:rFonts w:hint="eastAsia"/>
          <w:sz w:val="30"/>
          <w:szCs w:val="30"/>
        </w:rPr>
        <w:t>月</w:t>
      </w:r>
      <w:r>
        <w:rPr>
          <w:sz w:val="30"/>
          <w:szCs w:val="30"/>
        </w:rPr>
        <w:t>27</w:t>
      </w:r>
      <w:r>
        <w:rPr>
          <w:rFonts w:hint="eastAsia"/>
          <w:sz w:val="30"/>
          <w:szCs w:val="30"/>
        </w:rPr>
        <w:t>日</w:t>
      </w:r>
    </w:p>
    <w:tbl>
      <w:tblPr>
        <w:tblStyle w:val="4"/>
        <w:tblW w:w="157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916"/>
        <w:gridCol w:w="1418"/>
        <w:gridCol w:w="850"/>
        <w:gridCol w:w="709"/>
        <w:gridCol w:w="1559"/>
        <w:gridCol w:w="2693"/>
        <w:gridCol w:w="3279"/>
        <w:gridCol w:w="1038"/>
        <w:gridCol w:w="27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68" w:type="dxa"/>
            <w:vMerge w:val="restart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序</w:t>
            </w:r>
          </w:p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号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船东</w:t>
            </w:r>
          </w:p>
        </w:tc>
        <w:tc>
          <w:tcPr>
            <w:tcW w:w="1418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船名号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主机</w:t>
            </w:r>
          </w:p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功率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材质</w:t>
            </w:r>
          </w:p>
        </w:tc>
        <w:tc>
          <w:tcPr>
            <w:tcW w:w="1559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拟拆解时间</w:t>
            </w:r>
          </w:p>
        </w:tc>
        <w:tc>
          <w:tcPr>
            <w:tcW w:w="7010" w:type="dxa"/>
            <w:gridSpan w:val="3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拆解厂家</w:t>
            </w:r>
          </w:p>
        </w:tc>
        <w:tc>
          <w:tcPr>
            <w:tcW w:w="2771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现场监督人员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68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916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418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709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559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名称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地址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负责人</w:t>
            </w:r>
          </w:p>
        </w:tc>
        <w:tc>
          <w:tcPr>
            <w:tcW w:w="2771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1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陶俊佳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bookmarkStart w:id="0" w:name="_GoBack"/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63493</w:t>
            </w:r>
            <w:bookmarkEnd w:id="0"/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2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单波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63331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3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潘峰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63265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4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宋志鹏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63097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5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杨奎铭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63387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6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邢卫胜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63177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8.8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7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张林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63456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8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宫本壮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63560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9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李忠刚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63351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10</w:t>
            </w:r>
          </w:p>
        </w:tc>
        <w:tc>
          <w:tcPr>
            <w:tcW w:w="91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杜祖春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63156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2022.6.9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</w:tbl>
    <w:p>
      <w:r>
        <w:rPr>
          <w:rFonts w:hint="eastAsia"/>
        </w:rPr>
        <w:t>备注</w:t>
      </w:r>
      <w:r>
        <w:t>;</w:t>
      </w:r>
      <w:r>
        <w:rPr>
          <w:rFonts w:hint="eastAsia"/>
        </w:rPr>
        <w:t>新建</w:t>
      </w:r>
      <w:r>
        <w:t>9</w:t>
      </w:r>
      <w:r>
        <w:rPr>
          <w:rFonts w:hint="eastAsia"/>
        </w:rPr>
        <w:t>艘木质刺网渔船、购置并拆解</w:t>
      </w:r>
      <w:r>
        <w:t>63456</w:t>
      </w:r>
      <w:r>
        <w:rPr>
          <w:rFonts w:hint="eastAsia"/>
        </w:rPr>
        <w:t>、</w:t>
      </w:r>
      <w:r>
        <w:t>63387</w:t>
      </w:r>
      <w:r>
        <w:rPr>
          <w:rFonts w:hint="eastAsia"/>
        </w:rPr>
        <w:t>、</w:t>
      </w:r>
      <w:r>
        <w:t>63177</w:t>
      </w:r>
      <w:r>
        <w:rPr>
          <w:rFonts w:hint="eastAsia"/>
        </w:rPr>
        <w:t>、</w:t>
      </w:r>
      <w:r>
        <w:t>63351</w:t>
      </w:r>
      <w:r>
        <w:rPr>
          <w:rFonts w:hint="eastAsia"/>
        </w:rPr>
        <w:t>。</w:t>
      </w:r>
    </w:p>
    <w:p/>
    <w:sectPr>
      <w:pgSz w:w="16838" w:h="11906" w:orient="landscape"/>
      <w:pgMar w:top="1134" w:right="567" w:bottom="1134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jQ4M2RkMWM2ZmU1ZWVlNTZkYjI5ZTgzMmE4MWQ4NzMifQ=="/>
  </w:docVars>
  <w:rsids>
    <w:rsidRoot w:val="00BB301D"/>
    <w:rsid w:val="00001CBF"/>
    <w:rsid w:val="00001DD0"/>
    <w:rsid w:val="00013BDA"/>
    <w:rsid w:val="00020D0F"/>
    <w:rsid w:val="00023EE8"/>
    <w:rsid w:val="00025A11"/>
    <w:rsid w:val="0002670C"/>
    <w:rsid w:val="00026A43"/>
    <w:rsid w:val="00035949"/>
    <w:rsid w:val="000427EE"/>
    <w:rsid w:val="00063E7A"/>
    <w:rsid w:val="00064DAB"/>
    <w:rsid w:val="00066BF7"/>
    <w:rsid w:val="000825A3"/>
    <w:rsid w:val="0008311D"/>
    <w:rsid w:val="000860DB"/>
    <w:rsid w:val="000A03CE"/>
    <w:rsid w:val="000A61C0"/>
    <w:rsid w:val="000B4E09"/>
    <w:rsid w:val="000F3FD9"/>
    <w:rsid w:val="00100B38"/>
    <w:rsid w:val="00105B3D"/>
    <w:rsid w:val="00110761"/>
    <w:rsid w:val="00143767"/>
    <w:rsid w:val="00156A58"/>
    <w:rsid w:val="00156E46"/>
    <w:rsid w:val="001729EF"/>
    <w:rsid w:val="00175F42"/>
    <w:rsid w:val="0018165E"/>
    <w:rsid w:val="00191752"/>
    <w:rsid w:val="001924AD"/>
    <w:rsid w:val="001B0C8F"/>
    <w:rsid w:val="001D04E9"/>
    <w:rsid w:val="001D5C87"/>
    <w:rsid w:val="001F6A4E"/>
    <w:rsid w:val="00236C89"/>
    <w:rsid w:val="00244A8C"/>
    <w:rsid w:val="002468D2"/>
    <w:rsid w:val="00246A3B"/>
    <w:rsid w:val="002625CF"/>
    <w:rsid w:val="002705BB"/>
    <w:rsid w:val="00287A2C"/>
    <w:rsid w:val="002B250B"/>
    <w:rsid w:val="002B7ABE"/>
    <w:rsid w:val="002C3D26"/>
    <w:rsid w:val="002E0784"/>
    <w:rsid w:val="002F3060"/>
    <w:rsid w:val="002F65B5"/>
    <w:rsid w:val="002F79CF"/>
    <w:rsid w:val="00323825"/>
    <w:rsid w:val="00344DBA"/>
    <w:rsid w:val="00345FAA"/>
    <w:rsid w:val="00352713"/>
    <w:rsid w:val="00366D7B"/>
    <w:rsid w:val="00367994"/>
    <w:rsid w:val="003B4920"/>
    <w:rsid w:val="003B6A63"/>
    <w:rsid w:val="003D24F0"/>
    <w:rsid w:val="003E1D0E"/>
    <w:rsid w:val="003E478E"/>
    <w:rsid w:val="00405F92"/>
    <w:rsid w:val="00415F3E"/>
    <w:rsid w:val="0042327B"/>
    <w:rsid w:val="00425D18"/>
    <w:rsid w:val="00442671"/>
    <w:rsid w:val="004525E2"/>
    <w:rsid w:val="0047382F"/>
    <w:rsid w:val="0048343D"/>
    <w:rsid w:val="00483C34"/>
    <w:rsid w:val="0049206F"/>
    <w:rsid w:val="00495348"/>
    <w:rsid w:val="004B2321"/>
    <w:rsid w:val="004D1934"/>
    <w:rsid w:val="004E3242"/>
    <w:rsid w:val="004E6FDA"/>
    <w:rsid w:val="004F4F22"/>
    <w:rsid w:val="00514C0D"/>
    <w:rsid w:val="00526B26"/>
    <w:rsid w:val="00536CCF"/>
    <w:rsid w:val="005427C3"/>
    <w:rsid w:val="00545B01"/>
    <w:rsid w:val="005477A6"/>
    <w:rsid w:val="0055291B"/>
    <w:rsid w:val="00564B6E"/>
    <w:rsid w:val="00572A80"/>
    <w:rsid w:val="00580508"/>
    <w:rsid w:val="005964E8"/>
    <w:rsid w:val="005A2806"/>
    <w:rsid w:val="005B4D49"/>
    <w:rsid w:val="005B6792"/>
    <w:rsid w:val="005E15F4"/>
    <w:rsid w:val="005F549A"/>
    <w:rsid w:val="005F7688"/>
    <w:rsid w:val="00605903"/>
    <w:rsid w:val="006110A6"/>
    <w:rsid w:val="00626C7C"/>
    <w:rsid w:val="00636F25"/>
    <w:rsid w:val="00640F91"/>
    <w:rsid w:val="006645EC"/>
    <w:rsid w:val="00686A90"/>
    <w:rsid w:val="00687921"/>
    <w:rsid w:val="006C0D83"/>
    <w:rsid w:val="006C5EBA"/>
    <w:rsid w:val="006E0D98"/>
    <w:rsid w:val="006E2140"/>
    <w:rsid w:val="00703D46"/>
    <w:rsid w:val="00706D5F"/>
    <w:rsid w:val="0071707A"/>
    <w:rsid w:val="007259D5"/>
    <w:rsid w:val="00755A06"/>
    <w:rsid w:val="007A082E"/>
    <w:rsid w:val="007A4DDC"/>
    <w:rsid w:val="007B0799"/>
    <w:rsid w:val="007B7A32"/>
    <w:rsid w:val="007D4EC2"/>
    <w:rsid w:val="00800AB4"/>
    <w:rsid w:val="00801873"/>
    <w:rsid w:val="00823453"/>
    <w:rsid w:val="008239A6"/>
    <w:rsid w:val="00830F55"/>
    <w:rsid w:val="00834954"/>
    <w:rsid w:val="008349B7"/>
    <w:rsid w:val="00844D44"/>
    <w:rsid w:val="008646C5"/>
    <w:rsid w:val="008857F9"/>
    <w:rsid w:val="00891FEE"/>
    <w:rsid w:val="008A4808"/>
    <w:rsid w:val="008B0611"/>
    <w:rsid w:val="008D0FE7"/>
    <w:rsid w:val="008E00A0"/>
    <w:rsid w:val="009048B2"/>
    <w:rsid w:val="0091105A"/>
    <w:rsid w:val="009115EF"/>
    <w:rsid w:val="009165F4"/>
    <w:rsid w:val="00917772"/>
    <w:rsid w:val="0092210D"/>
    <w:rsid w:val="0092525F"/>
    <w:rsid w:val="00932BC7"/>
    <w:rsid w:val="00932BD3"/>
    <w:rsid w:val="00935B4E"/>
    <w:rsid w:val="0094211A"/>
    <w:rsid w:val="00946448"/>
    <w:rsid w:val="009549AE"/>
    <w:rsid w:val="0097292A"/>
    <w:rsid w:val="00973203"/>
    <w:rsid w:val="00986BBC"/>
    <w:rsid w:val="0099438A"/>
    <w:rsid w:val="009B590B"/>
    <w:rsid w:val="009B5A69"/>
    <w:rsid w:val="009B6797"/>
    <w:rsid w:val="009D5E23"/>
    <w:rsid w:val="009E1D43"/>
    <w:rsid w:val="009E5F60"/>
    <w:rsid w:val="009F2743"/>
    <w:rsid w:val="00A019E0"/>
    <w:rsid w:val="00A12B10"/>
    <w:rsid w:val="00A34F36"/>
    <w:rsid w:val="00A73F0C"/>
    <w:rsid w:val="00A96303"/>
    <w:rsid w:val="00AA61AE"/>
    <w:rsid w:val="00AB11E5"/>
    <w:rsid w:val="00AD0D83"/>
    <w:rsid w:val="00AD400F"/>
    <w:rsid w:val="00AF7A4D"/>
    <w:rsid w:val="00B06E95"/>
    <w:rsid w:val="00B07435"/>
    <w:rsid w:val="00B10319"/>
    <w:rsid w:val="00B12921"/>
    <w:rsid w:val="00B2603A"/>
    <w:rsid w:val="00B3601B"/>
    <w:rsid w:val="00B5477E"/>
    <w:rsid w:val="00B54822"/>
    <w:rsid w:val="00B56633"/>
    <w:rsid w:val="00B855C4"/>
    <w:rsid w:val="00B9312D"/>
    <w:rsid w:val="00BB301D"/>
    <w:rsid w:val="00BB4363"/>
    <w:rsid w:val="00BF5A23"/>
    <w:rsid w:val="00C013B8"/>
    <w:rsid w:val="00C05347"/>
    <w:rsid w:val="00C17F23"/>
    <w:rsid w:val="00C23F3A"/>
    <w:rsid w:val="00C51817"/>
    <w:rsid w:val="00C64623"/>
    <w:rsid w:val="00C7176E"/>
    <w:rsid w:val="00C71EEC"/>
    <w:rsid w:val="00C73C30"/>
    <w:rsid w:val="00C87ED9"/>
    <w:rsid w:val="00C96C88"/>
    <w:rsid w:val="00CA562C"/>
    <w:rsid w:val="00CB26D1"/>
    <w:rsid w:val="00CB412B"/>
    <w:rsid w:val="00CC4BBE"/>
    <w:rsid w:val="00CD1E7E"/>
    <w:rsid w:val="00CE414C"/>
    <w:rsid w:val="00D05094"/>
    <w:rsid w:val="00D40EE4"/>
    <w:rsid w:val="00D43652"/>
    <w:rsid w:val="00D9323C"/>
    <w:rsid w:val="00DA35B0"/>
    <w:rsid w:val="00DA3B92"/>
    <w:rsid w:val="00DA4977"/>
    <w:rsid w:val="00DC1368"/>
    <w:rsid w:val="00DF0433"/>
    <w:rsid w:val="00DF21DA"/>
    <w:rsid w:val="00E06AC7"/>
    <w:rsid w:val="00E11F1B"/>
    <w:rsid w:val="00E1484C"/>
    <w:rsid w:val="00E1717A"/>
    <w:rsid w:val="00E20AF4"/>
    <w:rsid w:val="00E31180"/>
    <w:rsid w:val="00E34317"/>
    <w:rsid w:val="00E64D34"/>
    <w:rsid w:val="00E766D5"/>
    <w:rsid w:val="00E8044F"/>
    <w:rsid w:val="00E842DA"/>
    <w:rsid w:val="00E927D1"/>
    <w:rsid w:val="00EF2070"/>
    <w:rsid w:val="00EF3375"/>
    <w:rsid w:val="00F10719"/>
    <w:rsid w:val="00F20F97"/>
    <w:rsid w:val="00F30D2C"/>
    <w:rsid w:val="00F3662D"/>
    <w:rsid w:val="00F37887"/>
    <w:rsid w:val="00F521DB"/>
    <w:rsid w:val="00F53C5F"/>
    <w:rsid w:val="00F5572A"/>
    <w:rsid w:val="00F55FE7"/>
    <w:rsid w:val="00F7116E"/>
    <w:rsid w:val="00F73D36"/>
    <w:rsid w:val="00F75ED1"/>
    <w:rsid w:val="00F92808"/>
    <w:rsid w:val="00FA02BB"/>
    <w:rsid w:val="00FA27EA"/>
    <w:rsid w:val="00FA400E"/>
    <w:rsid w:val="00FB5805"/>
    <w:rsid w:val="00FC284F"/>
    <w:rsid w:val="00FC4B4F"/>
    <w:rsid w:val="00FC6100"/>
    <w:rsid w:val="00FC6233"/>
    <w:rsid w:val="00FE5D53"/>
    <w:rsid w:val="00FE7FE1"/>
    <w:rsid w:val="00FF50BD"/>
    <w:rsid w:val="00FF5A25"/>
    <w:rsid w:val="00FF6AB3"/>
    <w:rsid w:val="4B6F1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3">
    <w:name w:val="header"/>
    <w:basedOn w:val="1"/>
    <w:link w:val="6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6">
    <w:name w:val="Header Char"/>
    <w:basedOn w:val="5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7">
    <w:name w:val="Footer Char"/>
    <w:basedOn w:val="5"/>
    <w:link w:val="2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477</Words>
  <Characters>728</Characters>
  <Lines>0</Lines>
  <Paragraphs>0</Paragraphs>
  <TotalTime>489</TotalTime>
  <ScaleCrop>false</ScaleCrop>
  <LinksUpToDate>false</LinksUpToDate>
  <CharactersWithSpaces>772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2018-12-17T03:02:00Z</dcterms:created>
  <dc:creator>q</dc:creator>
  <cp:lastModifiedBy>st.</cp:lastModifiedBy>
  <cp:lastPrinted>2019-08-06T00:10:00Z</cp:lastPrinted>
  <dcterms:modified xsi:type="dcterms:W3CDTF">2022-07-13T02:26:09Z</dcterms:modified>
  <cp:revision>89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54DE5707505042989A4D533A61603A4F</vt:lpwstr>
  </property>
</Properties>
</file>